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06AC" w14:textId="170F9A0A" w:rsidR="0072129E" w:rsidRDefault="007D5092">
      <w:pPr>
        <w:pStyle w:val="Name"/>
      </w:pPr>
      <w:r w:rsidRPr="00805156">
        <w:rPr>
          <w:sz w:val="44"/>
          <w:szCs w:val="44"/>
        </w:rPr>
        <w:t>Hitaxi</w:t>
      </w:r>
      <w:r>
        <w:t xml:space="preserve"> </w:t>
      </w:r>
      <w:r w:rsidR="0072129E" w:rsidRPr="00805156">
        <w:rPr>
          <w:sz w:val="44"/>
          <w:szCs w:val="44"/>
        </w:rPr>
        <w:t>JESADIYA</w:t>
      </w:r>
    </w:p>
    <w:p w14:paraId="12345F38" w14:textId="4A206D75" w:rsidR="00592533" w:rsidRDefault="000E563B">
      <w:pPr>
        <w:pStyle w:val="ContactInfo"/>
      </w:pPr>
      <w:r>
        <w:t>Email id</w:t>
      </w:r>
      <w:r w:rsidR="00377373">
        <w:t>:</w:t>
      </w:r>
      <w:hyperlink r:id="rId8" w:history="1">
        <w:r w:rsidR="00592533" w:rsidRPr="005225E2">
          <w:rPr>
            <w:rStyle w:val="Hyperlink"/>
          </w:rPr>
          <w:t>hitaxijesadiya82@gmail.com</w:t>
        </w:r>
      </w:hyperlink>
      <w:r w:rsidR="00DE01A9">
        <w:rPr>
          <w:rStyle w:val="Hyperlink"/>
        </w:rPr>
        <w:t xml:space="preserve">                                                    </w:t>
      </w:r>
    </w:p>
    <w:p w14:paraId="661EF490" w14:textId="1FDA26D1" w:rsidR="00882176" w:rsidRDefault="00377373">
      <w:pPr>
        <w:pStyle w:val="ContactInfo"/>
      </w:pPr>
      <w:r>
        <w:t xml:space="preserve">Contact: </w:t>
      </w:r>
      <w:r w:rsidR="00592533">
        <w:t>8200996735</w:t>
      </w:r>
    </w:p>
    <w:p w14:paraId="51469E11" w14:textId="1402FC7A" w:rsidR="007E47C5" w:rsidRDefault="00377373" w:rsidP="007E47C5">
      <w:pPr>
        <w:pStyle w:val="ContactInfo"/>
        <w:tabs>
          <w:tab w:val="right" w:pos="6624"/>
        </w:tabs>
      </w:pPr>
      <w:r>
        <w:t xml:space="preserve">Address: </w:t>
      </w:r>
      <w:r w:rsidR="00C1244F">
        <w:t>5, gurudev park, near rangoli bungalow</w:t>
      </w:r>
      <w:r w:rsidR="007E47C5">
        <w:t xml:space="preserve"> ,</w:t>
      </w:r>
      <w:r w:rsidR="00C1244F">
        <w:t xml:space="preserve">Behind ramdhan-rajkot </w:t>
      </w:r>
      <w:r w:rsidR="00E7676D">
        <w:t>-360004</w:t>
      </w:r>
    </w:p>
    <w:sdt>
      <w:sdtPr>
        <w:id w:val="-1179423465"/>
        <w:placeholder>
          <w:docPart w:val="3678408E2B445D438C8F26F90A01790F"/>
        </w:placeholder>
        <w:temporary/>
        <w:showingPlcHdr/>
        <w15:appearance w15:val="hidden"/>
      </w:sdtPr>
      <w:sdtEndPr/>
      <w:sdtContent>
        <w:p w14:paraId="053D502B" w14:textId="77777777" w:rsidR="009F0996" w:rsidRDefault="00BF6433">
          <w:pPr>
            <w:pStyle w:val="Heading1"/>
          </w:pPr>
          <w:r>
            <w:t>Objective</w:t>
          </w:r>
        </w:p>
      </w:sdtContent>
    </w:sdt>
    <w:p w14:paraId="1C392CEF" w14:textId="61B1F709" w:rsidR="009F0996" w:rsidRDefault="008A739D">
      <w:r>
        <w:t xml:space="preserve">To succeed in an </w:t>
      </w:r>
      <w:r w:rsidR="00A62E11">
        <w:t>environment of</w:t>
      </w:r>
      <w:r>
        <w:t xml:space="preserve"> </w:t>
      </w:r>
      <w:r w:rsidR="002E6424">
        <w:t xml:space="preserve">growth and </w:t>
      </w:r>
      <w:r w:rsidR="009F7345">
        <w:t xml:space="preserve">excellence and to earn a challenging job where I can </w:t>
      </w:r>
      <w:r w:rsidR="008D5EFA">
        <w:t xml:space="preserve">utilize my knowledge </w:t>
      </w:r>
      <w:r w:rsidR="00DF108B">
        <w:t xml:space="preserve">and </w:t>
      </w:r>
      <w:r w:rsidR="00371EF7">
        <w:t xml:space="preserve">achieve personal as well as </w:t>
      </w:r>
      <w:r w:rsidR="00DF3F68">
        <w:t>organization</w:t>
      </w:r>
      <w:r w:rsidR="00F749C9">
        <w:t xml:space="preserve"> </w:t>
      </w:r>
      <w:r w:rsidR="00F3617F">
        <w:t>goals.</w:t>
      </w:r>
      <w:r w:rsidR="00FA50FB">
        <w:t xml:space="preserve"> To be an </w:t>
      </w:r>
      <w:r w:rsidR="001F524B">
        <w:t xml:space="preserve">expert in the practical field </w:t>
      </w:r>
      <w:r w:rsidR="00654DED">
        <w:t>through commitment,</w:t>
      </w:r>
      <w:r w:rsidR="00B2220F">
        <w:t xml:space="preserve"> perseverance</w:t>
      </w:r>
      <w:r w:rsidR="00D032E9">
        <w:t xml:space="preserve"> </w:t>
      </w:r>
      <w:r w:rsidR="00AD693D">
        <w:t xml:space="preserve">and </w:t>
      </w:r>
      <w:r w:rsidR="008E6BDE">
        <w:t>continuous improvement.</w:t>
      </w:r>
    </w:p>
    <w:sdt>
      <w:sdtPr>
        <w:id w:val="1728489637"/>
        <w:placeholder>
          <w:docPart w:val="C47594C148F0D44CA7E64B78FF5BC39B"/>
        </w:placeholder>
        <w:temporary/>
        <w:showingPlcHdr/>
        <w15:appearance w15:val="hidden"/>
      </w:sdtPr>
      <w:sdtEndPr/>
      <w:sdtContent>
        <w:p w14:paraId="587D7FD9" w14:textId="77777777" w:rsidR="009F0996" w:rsidRDefault="00BF6433">
          <w:pPr>
            <w:pStyle w:val="Heading1"/>
          </w:pPr>
          <w:r>
            <w:t>Experience</w:t>
          </w:r>
        </w:p>
      </w:sdtContent>
    </w:sdt>
    <w:p w14:paraId="619E9C6B" w14:textId="66EB61F9" w:rsidR="009F0996" w:rsidRDefault="00592533">
      <w:r>
        <w:t xml:space="preserve">As a intern at BAPS pramukh swami hospital -surat. ( </w:t>
      </w:r>
      <w:r w:rsidR="004B0937">
        <w:t xml:space="preserve">17 </w:t>
      </w:r>
      <w:r w:rsidR="005C5037">
        <w:t>June</w:t>
      </w:r>
      <w:r w:rsidR="004B0937">
        <w:t xml:space="preserve"> 2022 – 16 September 2022)</w:t>
      </w:r>
    </w:p>
    <w:p w14:paraId="1DC3FC59" w14:textId="66950C62" w:rsidR="009F0996" w:rsidRDefault="004B0937" w:rsidP="00540B84">
      <w:r>
        <w:t>As a intern at Kiran multi super speciality hospital</w:t>
      </w:r>
      <w:r w:rsidR="00E840D1">
        <w:t>- surat ( 17 September 2022- 1</w:t>
      </w:r>
      <w:r w:rsidR="00FB44C9">
        <w:t>6</w:t>
      </w:r>
      <w:r w:rsidR="00E840D1">
        <w:t xml:space="preserve"> </w:t>
      </w:r>
      <w:r w:rsidR="005C5037">
        <w:t>June</w:t>
      </w:r>
      <w:r w:rsidR="00E840D1">
        <w:t xml:space="preserve"> 2023</w:t>
      </w:r>
      <w:r w:rsidR="00540B84">
        <w:t>)</w:t>
      </w:r>
    </w:p>
    <w:sdt>
      <w:sdtPr>
        <w:id w:val="720946933"/>
        <w:placeholder>
          <w:docPart w:val="E376A734E431BF4EA498DB328626581B"/>
        </w:placeholder>
        <w:temporary/>
        <w:showingPlcHdr/>
        <w15:appearance w15:val="hidden"/>
      </w:sdtPr>
      <w:sdtEndPr/>
      <w:sdtContent>
        <w:p w14:paraId="02B4B6DB" w14:textId="77777777" w:rsidR="009F0996" w:rsidRDefault="00BF6433">
          <w:pPr>
            <w:pStyle w:val="Heading1"/>
          </w:pPr>
          <w:r>
            <w:t>Education</w:t>
          </w:r>
        </w:p>
      </w:sdtContent>
    </w:sdt>
    <w:p w14:paraId="69D79ED6" w14:textId="4D0208AF" w:rsidR="009F0996" w:rsidRDefault="00470394">
      <w:r>
        <w:t>DOCTOR OF PHARMACY from shree dhanvantary Pharmacy college ,</w:t>
      </w:r>
      <w:r w:rsidR="0043448B">
        <w:t>Kim</w:t>
      </w:r>
      <w:r>
        <w:t>- surat (2017-2023)</w:t>
      </w:r>
    </w:p>
    <w:p w14:paraId="59DB90A8" w14:textId="7CC03B49" w:rsidR="00470394" w:rsidRDefault="00470394">
      <w:r>
        <w:t>Higher secondary from ashadeep science bhavan -surat (2015-2017)</w:t>
      </w:r>
    </w:p>
    <w:p w14:paraId="0FF56930" w14:textId="7ED29190" w:rsidR="009F0996" w:rsidRDefault="00B15B51">
      <w:pPr>
        <w:pStyle w:val="Heading1"/>
      </w:pPr>
      <w:r>
        <w:t>Academic project</w:t>
      </w:r>
    </w:p>
    <w:p w14:paraId="54D12111" w14:textId="24C130DA" w:rsidR="009F0996" w:rsidRPr="0001322C" w:rsidRDefault="0001322C" w:rsidP="0001322C">
      <w:pPr>
        <w:pStyle w:val="ListBullet"/>
        <w:numPr>
          <w:ilvl w:val="0"/>
          <w:numId w:val="0"/>
        </w:numPr>
        <w:rPr>
          <w:b/>
          <w:bCs/>
        </w:rPr>
      </w:pPr>
      <w:r w:rsidRPr="0001322C">
        <w:rPr>
          <w:b/>
          <w:bCs/>
        </w:rPr>
        <w:t>A</w:t>
      </w:r>
      <w:r w:rsidR="001350C3" w:rsidRPr="0001322C">
        <w:rPr>
          <w:b/>
          <w:bCs/>
        </w:rPr>
        <w:t>n appraisal on the knowledge status of PCOS</w:t>
      </w:r>
      <w:r w:rsidR="007A4E93" w:rsidRPr="0001322C">
        <w:rPr>
          <w:b/>
          <w:bCs/>
        </w:rPr>
        <w:t xml:space="preserve"> </w:t>
      </w:r>
      <w:r w:rsidR="001350C3" w:rsidRPr="0001322C">
        <w:rPr>
          <w:b/>
          <w:bCs/>
        </w:rPr>
        <w:t>-</w:t>
      </w:r>
      <w:r w:rsidR="007A4E93" w:rsidRPr="0001322C">
        <w:rPr>
          <w:b/>
          <w:bCs/>
        </w:rPr>
        <w:t xml:space="preserve"> </w:t>
      </w:r>
      <w:r w:rsidR="001350C3" w:rsidRPr="0001322C">
        <w:rPr>
          <w:b/>
          <w:bCs/>
        </w:rPr>
        <w:t>clinical pharmacist approach</w:t>
      </w:r>
      <w:r w:rsidR="005E64D2" w:rsidRPr="0001322C">
        <w:rPr>
          <w:b/>
          <w:bCs/>
        </w:rPr>
        <w:t xml:space="preserve">: </w:t>
      </w:r>
      <w:r w:rsidR="007A4E93" w:rsidRPr="0001322C">
        <w:rPr>
          <w:b/>
          <w:bCs/>
        </w:rPr>
        <w:t>a</w:t>
      </w:r>
      <w:r w:rsidR="008E6420">
        <w:rPr>
          <w:b/>
          <w:bCs/>
        </w:rPr>
        <w:t xml:space="preserve"> </w:t>
      </w:r>
      <w:r w:rsidR="005E64D2" w:rsidRPr="0001322C">
        <w:rPr>
          <w:b/>
          <w:bCs/>
        </w:rPr>
        <w:t xml:space="preserve">multicentric </w:t>
      </w:r>
      <w:r w:rsidRPr="0001322C">
        <w:rPr>
          <w:b/>
          <w:bCs/>
        </w:rPr>
        <w:t>K</w:t>
      </w:r>
      <w:r w:rsidR="005E64D2" w:rsidRPr="0001322C">
        <w:rPr>
          <w:b/>
          <w:bCs/>
        </w:rPr>
        <w:t>AP</w:t>
      </w:r>
      <w:r w:rsidRPr="0001322C">
        <w:rPr>
          <w:b/>
          <w:bCs/>
        </w:rPr>
        <w:t xml:space="preserve"> </w:t>
      </w:r>
      <w:r w:rsidR="007A4E93" w:rsidRPr="0001322C">
        <w:rPr>
          <w:b/>
          <w:bCs/>
        </w:rPr>
        <w:t>study.</w:t>
      </w:r>
    </w:p>
    <w:p w14:paraId="407878A3" w14:textId="77777777" w:rsidR="009E7CCC" w:rsidRDefault="009E7CCC" w:rsidP="005322FB">
      <w:pPr>
        <w:pStyle w:val="ListBullet"/>
        <w:numPr>
          <w:ilvl w:val="0"/>
          <w:numId w:val="0"/>
        </w:numPr>
        <w:ind w:left="216" w:hanging="216"/>
      </w:pPr>
      <w:r>
        <w:t>DURATION: 6 months</w:t>
      </w:r>
    </w:p>
    <w:p w14:paraId="3D77CC6B" w14:textId="6A91748F" w:rsidR="005D4350" w:rsidRDefault="009E7CCC" w:rsidP="00882176">
      <w:pPr>
        <w:pStyle w:val="ListBullet"/>
        <w:numPr>
          <w:ilvl w:val="0"/>
          <w:numId w:val="0"/>
        </w:numPr>
        <w:ind w:left="216" w:hanging="216"/>
      </w:pPr>
      <w:r>
        <w:t xml:space="preserve">STUDY SITE: </w:t>
      </w:r>
      <w:r w:rsidR="005D4350">
        <w:t>SDA diamond hospital – surat. &amp; Kiran multi super speciality hospital- surat.</w:t>
      </w:r>
    </w:p>
    <w:p w14:paraId="6931784D" w14:textId="4E8B20A5" w:rsidR="00DC2068" w:rsidRDefault="00DC2068" w:rsidP="00882176">
      <w:pPr>
        <w:pStyle w:val="ListBullet"/>
        <w:numPr>
          <w:ilvl w:val="0"/>
          <w:numId w:val="0"/>
        </w:numPr>
        <w:ind w:left="216" w:hanging="216"/>
      </w:pPr>
      <w:r>
        <w:t xml:space="preserve">PUBLICATION: published </w:t>
      </w:r>
      <w:r w:rsidR="00B80583">
        <w:t xml:space="preserve">in international </w:t>
      </w:r>
      <w:r w:rsidR="00821BC0">
        <w:t xml:space="preserve">journal of science and research </w:t>
      </w:r>
      <w:r w:rsidR="004061AD">
        <w:t>(IJSR)</w:t>
      </w:r>
    </w:p>
    <w:p w14:paraId="47F437AB" w14:textId="77777777" w:rsidR="00522E3B" w:rsidRDefault="00DE01A9" w:rsidP="00522E3B">
      <w:pPr>
        <w:pStyle w:val="Heading1"/>
        <w:tabs>
          <w:tab w:val="left" w:pos="3954"/>
        </w:tabs>
      </w:pPr>
      <w:r>
        <w:t xml:space="preserve">clinical &amp; PHARMACY </w:t>
      </w:r>
      <w:r w:rsidR="00522E3B">
        <w:t>TASK</w:t>
      </w:r>
    </w:p>
    <w:p w14:paraId="7F087E06" w14:textId="3241CFBD" w:rsidR="00522E3B" w:rsidRDefault="005A265B" w:rsidP="00522E3B">
      <w:r>
        <w:t xml:space="preserve">Regular audit of </w:t>
      </w:r>
      <w:r w:rsidR="00F238C3">
        <w:t xml:space="preserve">prescription </w:t>
      </w:r>
      <w:r w:rsidR="00993A98">
        <w:t xml:space="preserve">during ward </w:t>
      </w:r>
      <w:r w:rsidR="008C7628">
        <w:t xml:space="preserve">rounds to ensure its </w:t>
      </w:r>
      <w:r w:rsidR="00A45BB1">
        <w:t xml:space="preserve">rationality and optimize therapy along </w:t>
      </w:r>
      <w:r w:rsidR="001E7299">
        <w:t>with monitoring the immediate and long term effects of treatment.</w:t>
      </w:r>
    </w:p>
    <w:p w14:paraId="21CB6233" w14:textId="7C4411DD" w:rsidR="000009DE" w:rsidRDefault="00600833" w:rsidP="00522E3B">
      <w:r>
        <w:t xml:space="preserve">Daily audit is being </w:t>
      </w:r>
      <w:r w:rsidR="0069403C">
        <w:t xml:space="preserve">done with emphasis on </w:t>
      </w:r>
      <w:r w:rsidR="00246FEF">
        <w:t xml:space="preserve">various type of </w:t>
      </w:r>
      <w:r w:rsidR="00F246D5">
        <w:t xml:space="preserve">medication errors and </w:t>
      </w:r>
      <w:r w:rsidR="005940B6">
        <w:t xml:space="preserve">major interaction to prevent </w:t>
      </w:r>
      <w:r w:rsidR="00046EFF">
        <w:t xml:space="preserve">further similar </w:t>
      </w:r>
      <w:r w:rsidR="00D67D29">
        <w:t xml:space="preserve">incidents after </w:t>
      </w:r>
      <w:r w:rsidR="00C70C5A">
        <w:t>analyzing</w:t>
      </w:r>
      <w:r w:rsidR="009C0AA5">
        <w:t xml:space="preserve"> its roots </w:t>
      </w:r>
      <w:r w:rsidR="00AD6161">
        <w:t xml:space="preserve">cause </w:t>
      </w:r>
      <w:r w:rsidR="00487BC1">
        <w:t xml:space="preserve">and providing </w:t>
      </w:r>
      <w:r w:rsidR="00C70C5A">
        <w:t>corrective and preventive action.</w:t>
      </w:r>
    </w:p>
    <w:p w14:paraId="7C9E4940" w14:textId="1C9E202C" w:rsidR="00DE01A9" w:rsidRDefault="00196224" w:rsidP="00DE01A9">
      <w:r>
        <w:t>Billing</w:t>
      </w:r>
      <w:r w:rsidR="008D787D">
        <w:t xml:space="preserve">, </w:t>
      </w:r>
      <w:r w:rsidR="00874886">
        <w:t xml:space="preserve">packing and </w:t>
      </w:r>
      <w:r w:rsidR="000D182B">
        <w:t xml:space="preserve">dispensing </w:t>
      </w:r>
      <w:r w:rsidR="002C5FF1">
        <w:t xml:space="preserve">medication whenever it is required </w:t>
      </w:r>
      <w:r w:rsidR="00F37379">
        <w:t xml:space="preserve">at outpatient pharmacy along with </w:t>
      </w:r>
      <w:r w:rsidR="000A0DA0">
        <w:t xml:space="preserve">auditing </w:t>
      </w:r>
      <w:r w:rsidR="00F37379">
        <w:t xml:space="preserve">op </w:t>
      </w:r>
      <w:r w:rsidR="000A0DA0">
        <w:t>prescription.</w:t>
      </w:r>
    </w:p>
    <w:p w14:paraId="66437D53" w14:textId="10E2B595" w:rsidR="00990F6D" w:rsidRDefault="00D724E1" w:rsidP="00990F6D">
      <w:pPr>
        <w:pStyle w:val="Heading1"/>
      </w:pPr>
      <w:r>
        <w:t xml:space="preserve">SKILLS </w:t>
      </w:r>
    </w:p>
    <w:p w14:paraId="645CDB8F" w14:textId="734C6F64" w:rsidR="002705C9" w:rsidRPr="002705C9" w:rsidRDefault="00A04414" w:rsidP="002705C9">
      <w:r>
        <w:t xml:space="preserve">Flexibility </w:t>
      </w:r>
      <w:r w:rsidR="005102DF">
        <w:t xml:space="preserve">to perform any type of work related </w:t>
      </w:r>
      <w:r w:rsidR="00E050E9">
        <w:t xml:space="preserve">the </w:t>
      </w:r>
      <w:r w:rsidR="00E52A1C">
        <w:t>s</w:t>
      </w:r>
      <w:r w:rsidR="005102DF">
        <w:t xml:space="preserve">ubject </w:t>
      </w:r>
      <w:r w:rsidR="00E050E9">
        <w:t>studied and adaptability</w:t>
      </w:r>
    </w:p>
    <w:p w14:paraId="51B261D0" w14:textId="565A4F28" w:rsidR="00DE01A9" w:rsidRDefault="00D308DC" w:rsidP="00DE01A9">
      <w:r>
        <w:t>Computer proficiency in Microsoft word, Microsoft Excel, PowerPoint.</w:t>
      </w:r>
    </w:p>
    <w:p w14:paraId="70C3C117" w14:textId="7FBE0746" w:rsidR="00DE01A9" w:rsidRDefault="003C125B" w:rsidP="00DE01A9">
      <w:r>
        <w:t xml:space="preserve">Ability to interact </w:t>
      </w:r>
      <w:r w:rsidR="00F1504B">
        <w:t xml:space="preserve">with patients of different </w:t>
      </w:r>
      <w:r w:rsidR="00CE0F16">
        <w:t xml:space="preserve">age groups with empathy and </w:t>
      </w:r>
      <w:r w:rsidR="00D101DB">
        <w:t>compassion.</w:t>
      </w:r>
    </w:p>
    <w:p w14:paraId="5A945BBE" w14:textId="77777777" w:rsidR="00A54253" w:rsidRDefault="00A54253" w:rsidP="00DE01A9">
      <w:pPr>
        <w:pStyle w:val="Heading1"/>
        <w:tabs>
          <w:tab w:val="left" w:pos="574"/>
        </w:tabs>
      </w:pPr>
      <w:r>
        <w:t>INTERESTs</w:t>
      </w:r>
    </w:p>
    <w:p w14:paraId="17E1B1BD" w14:textId="77777777" w:rsidR="00A54253" w:rsidRDefault="00A54253" w:rsidP="00A54253">
      <w:r>
        <w:t>Reading</w:t>
      </w:r>
    </w:p>
    <w:p w14:paraId="0AD9C011" w14:textId="25317050" w:rsidR="002E2FC0" w:rsidRDefault="00A54253" w:rsidP="002E2FC0">
      <w:r>
        <w:t>Traveling</w:t>
      </w:r>
    </w:p>
    <w:p w14:paraId="39FE0422" w14:textId="3783641A" w:rsidR="002E2FC0" w:rsidRDefault="005E5A61" w:rsidP="002E2FC0">
      <w:pPr>
        <w:pStyle w:val="Heading1"/>
      </w:pPr>
      <w:r>
        <w:t>SYMPOSIUMS ATTENDED:</w:t>
      </w:r>
    </w:p>
    <w:p w14:paraId="28B7AA32" w14:textId="77777777" w:rsidR="005E5A61" w:rsidRDefault="005E5A61" w:rsidP="002E2FC0">
      <w:r>
        <w:t>1.ACMA One day work shop held on medical affairs at Shree dhanvantary Pharmacy College.</w:t>
      </w:r>
    </w:p>
    <w:p w14:paraId="0DFBD59A" w14:textId="25A0E681" w:rsidR="005E5A61" w:rsidRDefault="005E5A61" w:rsidP="002E2FC0">
      <w:r>
        <w:t>2.participated in the 2 days international workshop on “leadership , clinical pharmacy and opportunities” at Shree dhanvantary pharmacy college.</w:t>
      </w:r>
    </w:p>
    <w:p w14:paraId="5E1BA7B9" w14:textId="4D02996C" w:rsidR="002E2FC0" w:rsidRDefault="00766014" w:rsidP="002E2FC0">
      <w:pPr>
        <w:pStyle w:val="Heading1"/>
      </w:pPr>
      <w:r>
        <w:t>PERSONAL DETAILS</w:t>
      </w:r>
    </w:p>
    <w:p w14:paraId="3331FDC9" w14:textId="77777777" w:rsidR="0052190E" w:rsidRDefault="0052190E" w:rsidP="002E2FC0">
      <w:r>
        <w:t>Date of birth: 7 September 1999</w:t>
      </w:r>
    </w:p>
    <w:p w14:paraId="179D089B" w14:textId="732024D5" w:rsidR="0052190E" w:rsidRDefault="0052190E" w:rsidP="002E2FC0">
      <w:r>
        <w:t>Marital status: single</w:t>
      </w:r>
    </w:p>
    <w:p w14:paraId="414F0263" w14:textId="77777777" w:rsidR="000C787D" w:rsidRDefault="0052190E" w:rsidP="002E2FC0">
      <w:r>
        <w:t xml:space="preserve">Nationality: </w:t>
      </w:r>
      <w:r w:rsidR="000C787D">
        <w:t>Indian</w:t>
      </w:r>
    </w:p>
    <w:p w14:paraId="0F1B787E" w14:textId="6AC81949" w:rsidR="000C787D" w:rsidRDefault="000C787D" w:rsidP="002E2FC0">
      <w:r>
        <w:t>Language : Gujarati, Hindi, English</w:t>
      </w:r>
    </w:p>
    <w:p w14:paraId="42FF60CC" w14:textId="2BEA3C29" w:rsidR="002256BC" w:rsidRDefault="00AC5BAF" w:rsidP="002256BC">
      <w:pPr>
        <w:pStyle w:val="Heading1"/>
      </w:pPr>
      <w:r>
        <w:t>Declaration</w:t>
      </w:r>
    </w:p>
    <w:p w14:paraId="74305F0B" w14:textId="26DF8A0D" w:rsidR="002256BC" w:rsidRPr="00DE01A9" w:rsidRDefault="002256BC" w:rsidP="00DE01A9">
      <w:r>
        <w:t xml:space="preserve">I hereby declare that all the details furnished here are true to the best of my knowledge and </w:t>
      </w:r>
      <w:r w:rsidR="000F467F">
        <w:t>be</w:t>
      </w:r>
      <w:r>
        <w:t>lief.</w:t>
      </w:r>
    </w:p>
    <w:p w14:paraId="7C544679" w14:textId="77777777" w:rsidR="004061AD" w:rsidRDefault="004061AD" w:rsidP="00882176">
      <w:pPr>
        <w:pStyle w:val="ListBullet"/>
        <w:numPr>
          <w:ilvl w:val="0"/>
          <w:numId w:val="0"/>
        </w:numPr>
        <w:ind w:left="216" w:hanging="216"/>
      </w:pPr>
    </w:p>
    <w:p w14:paraId="1FD9C5AC" w14:textId="2B0FEF58" w:rsidR="007A4E93" w:rsidRPr="00CC102E" w:rsidRDefault="005D4350" w:rsidP="00CC102E">
      <w:pPr>
        <w:pStyle w:val="ListBullet"/>
        <w:numPr>
          <w:ilvl w:val="0"/>
          <w:numId w:val="0"/>
        </w:numPr>
        <w:ind w:left="216" w:hanging="216"/>
        <w:rPr>
          <w:rFonts w:ascii="Arial Black" w:hAnsi="Arial Black"/>
          <w:b/>
          <w:bCs/>
        </w:rPr>
      </w:pPr>
      <w:r>
        <w:t xml:space="preserve">  </w:t>
      </w:r>
    </w:p>
    <w:sectPr w:rsidR="007A4E93" w:rsidRPr="00CC102E">
      <w:headerReference w:type="default" r:id="rId9"/>
      <w:footerReference w:type="default" r:id="rId10"/>
      <w:headerReference w:type="first" r:id="rId11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B408" w14:textId="77777777" w:rsidR="001938AA" w:rsidRDefault="001938AA">
      <w:r>
        <w:separator/>
      </w:r>
    </w:p>
  </w:endnote>
  <w:endnote w:type="continuationSeparator" w:id="0">
    <w:p w14:paraId="7110A7C8" w14:textId="77777777" w:rsidR="001938AA" w:rsidRDefault="0019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3D9C" w14:textId="77777777" w:rsidR="009F0996" w:rsidRDefault="00BF643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A6DD" w14:textId="77777777" w:rsidR="001938AA" w:rsidRDefault="001938AA">
      <w:r>
        <w:separator/>
      </w:r>
    </w:p>
  </w:footnote>
  <w:footnote w:type="continuationSeparator" w:id="0">
    <w:p w14:paraId="30EE4C7A" w14:textId="77777777" w:rsidR="001938AA" w:rsidRDefault="00193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8970" w14:textId="77777777" w:rsidR="009F0996" w:rsidRDefault="00BF6433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4DC2D75" wp14:editId="0DC8A64B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45984161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6620" w14:textId="77777777" w:rsidR="009F0996" w:rsidRDefault="00BF6433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5A034FB" wp14:editId="4E1D61B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599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399B57" w14:textId="77777777" w:rsidR="009F0996" w:rsidRDefault="009F099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65A034FB"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">
              <v:shape id="Frame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5;top:4286;width:3582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58399B57" w14:textId="77777777" w:rsidR="009F0996" w:rsidRDefault="009F0996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27895">
    <w:abstractNumId w:val="9"/>
  </w:num>
  <w:num w:numId="2" w16cid:durableId="1659305987">
    <w:abstractNumId w:val="11"/>
  </w:num>
  <w:num w:numId="3" w16cid:durableId="1706052586">
    <w:abstractNumId w:val="10"/>
  </w:num>
  <w:num w:numId="4" w16cid:durableId="1398629831">
    <w:abstractNumId w:val="7"/>
  </w:num>
  <w:num w:numId="5" w16cid:durableId="1133601171">
    <w:abstractNumId w:val="6"/>
  </w:num>
  <w:num w:numId="6" w16cid:durableId="1320306582">
    <w:abstractNumId w:val="5"/>
  </w:num>
  <w:num w:numId="7" w16cid:durableId="1735082547">
    <w:abstractNumId w:val="4"/>
  </w:num>
  <w:num w:numId="8" w16cid:durableId="317347933">
    <w:abstractNumId w:val="8"/>
  </w:num>
  <w:num w:numId="9" w16cid:durableId="913248219">
    <w:abstractNumId w:val="3"/>
  </w:num>
  <w:num w:numId="10" w16cid:durableId="754742566">
    <w:abstractNumId w:val="2"/>
  </w:num>
  <w:num w:numId="11" w16cid:durableId="1778670948">
    <w:abstractNumId w:val="1"/>
  </w:num>
  <w:num w:numId="12" w16cid:durableId="1634557115">
    <w:abstractNumId w:val="0"/>
  </w:num>
  <w:num w:numId="13" w16cid:durableId="439762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attachedTemplate r:id="rId1"/>
  <w:revisionView w:inkAnnotations="0"/>
  <w:defaultTabStop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FB"/>
    <w:rsid w:val="000009DE"/>
    <w:rsid w:val="0001322C"/>
    <w:rsid w:val="00046EFF"/>
    <w:rsid w:val="00054E6E"/>
    <w:rsid w:val="000A0DA0"/>
    <w:rsid w:val="000A5BCD"/>
    <w:rsid w:val="000C0ACC"/>
    <w:rsid w:val="000C787D"/>
    <w:rsid w:val="000D182B"/>
    <w:rsid w:val="000E563B"/>
    <w:rsid w:val="000F467F"/>
    <w:rsid w:val="000F7122"/>
    <w:rsid w:val="001350C3"/>
    <w:rsid w:val="00176AFE"/>
    <w:rsid w:val="001938AA"/>
    <w:rsid w:val="00196224"/>
    <w:rsid w:val="001E7299"/>
    <w:rsid w:val="001F524B"/>
    <w:rsid w:val="00200139"/>
    <w:rsid w:val="002256BC"/>
    <w:rsid w:val="00242F4E"/>
    <w:rsid w:val="00246FEF"/>
    <w:rsid w:val="00263A10"/>
    <w:rsid w:val="002705C9"/>
    <w:rsid w:val="002970A4"/>
    <w:rsid w:val="002C1659"/>
    <w:rsid w:val="002C5FF1"/>
    <w:rsid w:val="002E2FC0"/>
    <w:rsid w:val="002E6424"/>
    <w:rsid w:val="00316C8E"/>
    <w:rsid w:val="00371EF7"/>
    <w:rsid w:val="0037652F"/>
    <w:rsid w:val="00377373"/>
    <w:rsid w:val="003B43C3"/>
    <w:rsid w:val="003C125B"/>
    <w:rsid w:val="004061AD"/>
    <w:rsid w:val="0043448B"/>
    <w:rsid w:val="00434DD6"/>
    <w:rsid w:val="00470394"/>
    <w:rsid w:val="00482763"/>
    <w:rsid w:val="00487BC1"/>
    <w:rsid w:val="004B0937"/>
    <w:rsid w:val="005102DF"/>
    <w:rsid w:val="0052190E"/>
    <w:rsid w:val="00522E3B"/>
    <w:rsid w:val="005322FB"/>
    <w:rsid w:val="00540B84"/>
    <w:rsid w:val="00571401"/>
    <w:rsid w:val="00592533"/>
    <w:rsid w:val="005940B6"/>
    <w:rsid w:val="005A265B"/>
    <w:rsid w:val="005C5037"/>
    <w:rsid w:val="005D4350"/>
    <w:rsid w:val="005E5A61"/>
    <w:rsid w:val="005E64D2"/>
    <w:rsid w:val="00600833"/>
    <w:rsid w:val="00654DED"/>
    <w:rsid w:val="00656450"/>
    <w:rsid w:val="0066174B"/>
    <w:rsid w:val="0069403C"/>
    <w:rsid w:val="006C1DEA"/>
    <w:rsid w:val="0071474C"/>
    <w:rsid w:val="0072129E"/>
    <w:rsid w:val="00766014"/>
    <w:rsid w:val="007A4E93"/>
    <w:rsid w:val="007D5092"/>
    <w:rsid w:val="007E47C5"/>
    <w:rsid w:val="00805156"/>
    <w:rsid w:val="00821BC0"/>
    <w:rsid w:val="00843DD8"/>
    <w:rsid w:val="00855D65"/>
    <w:rsid w:val="00874886"/>
    <w:rsid w:val="00882176"/>
    <w:rsid w:val="008A739D"/>
    <w:rsid w:val="008C7628"/>
    <w:rsid w:val="008D5EFA"/>
    <w:rsid w:val="008D787D"/>
    <w:rsid w:val="008E6420"/>
    <w:rsid w:val="008E6BDE"/>
    <w:rsid w:val="00920A2D"/>
    <w:rsid w:val="0094471E"/>
    <w:rsid w:val="00981E73"/>
    <w:rsid w:val="00982D9B"/>
    <w:rsid w:val="00983AAF"/>
    <w:rsid w:val="00986C4D"/>
    <w:rsid w:val="00990F6D"/>
    <w:rsid w:val="00993A98"/>
    <w:rsid w:val="009C0AA5"/>
    <w:rsid w:val="009E7CCC"/>
    <w:rsid w:val="009F0996"/>
    <w:rsid w:val="009F7345"/>
    <w:rsid w:val="00A04414"/>
    <w:rsid w:val="00A37798"/>
    <w:rsid w:val="00A4264A"/>
    <w:rsid w:val="00A45BB1"/>
    <w:rsid w:val="00A54253"/>
    <w:rsid w:val="00A62E11"/>
    <w:rsid w:val="00A83A86"/>
    <w:rsid w:val="00AC5BAF"/>
    <w:rsid w:val="00AD6161"/>
    <w:rsid w:val="00AD693D"/>
    <w:rsid w:val="00B15B51"/>
    <w:rsid w:val="00B2220F"/>
    <w:rsid w:val="00B80583"/>
    <w:rsid w:val="00B837BB"/>
    <w:rsid w:val="00BA7B55"/>
    <w:rsid w:val="00BF6433"/>
    <w:rsid w:val="00C10835"/>
    <w:rsid w:val="00C1244F"/>
    <w:rsid w:val="00C5725C"/>
    <w:rsid w:val="00C70C5A"/>
    <w:rsid w:val="00C97B1E"/>
    <w:rsid w:val="00CC102E"/>
    <w:rsid w:val="00CC12DA"/>
    <w:rsid w:val="00CE0F16"/>
    <w:rsid w:val="00D022EF"/>
    <w:rsid w:val="00D032E9"/>
    <w:rsid w:val="00D101DB"/>
    <w:rsid w:val="00D308DC"/>
    <w:rsid w:val="00D67D29"/>
    <w:rsid w:val="00D724E1"/>
    <w:rsid w:val="00D76944"/>
    <w:rsid w:val="00D80D6D"/>
    <w:rsid w:val="00DA653E"/>
    <w:rsid w:val="00DC2068"/>
    <w:rsid w:val="00DD2FDA"/>
    <w:rsid w:val="00DE01A9"/>
    <w:rsid w:val="00DF108B"/>
    <w:rsid w:val="00DF3F68"/>
    <w:rsid w:val="00E050E9"/>
    <w:rsid w:val="00E37995"/>
    <w:rsid w:val="00E52A1C"/>
    <w:rsid w:val="00E7676D"/>
    <w:rsid w:val="00E840D1"/>
    <w:rsid w:val="00EB529A"/>
    <w:rsid w:val="00F1504B"/>
    <w:rsid w:val="00F238C3"/>
    <w:rsid w:val="00F246D5"/>
    <w:rsid w:val="00F24ECD"/>
    <w:rsid w:val="00F349AD"/>
    <w:rsid w:val="00F3617F"/>
    <w:rsid w:val="00F37379"/>
    <w:rsid w:val="00F565D0"/>
    <w:rsid w:val="00F749C9"/>
    <w:rsid w:val="00F922CC"/>
    <w:rsid w:val="00F975C4"/>
    <w:rsid w:val="00FA50F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D02E43B"/>
  <w15:chartTrackingRefBased/>
  <w15:docId w15:val="{933A5041-0056-0F4E-B88D-D44EC0CB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after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Hyperlink">
    <w:name w:val="Hyperlink"/>
    <w:basedOn w:val="DefaultParagraphFont"/>
    <w:uiPriority w:val="99"/>
    <w:unhideWhenUsed/>
    <w:rsid w:val="00592533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taxijesadiya82@gmail.com" TargetMode="External" /><Relationship Id="rId13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%7b8F98893A-592C-694C-8632-C0A0C3B84302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78408E2B445D438C8F26F90A01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F7C73-7D5C-1D43-B28E-C22558F30497}"/>
      </w:docPartPr>
      <w:docPartBody>
        <w:p w:rsidR="00C05AC0" w:rsidRDefault="00C05AC0">
          <w:pPr>
            <w:pStyle w:val="3678408E2B445D438C8F26F90A01790F"/>
          </w:pPr>
          <w:r>
            <w:t>Objective</w:t>
          </w:r>
        </w:p>
      </w:docPartBody>
    </w:docPart>
    <w:docPart>
      <w:docPartPr>
        <w:name w:val="C47594C148F0D44CA7E64B78FF5BC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44744-5FFD-4941-8581-3B524E726FD3}"/>
      </w:docPartPr>
      <w:docPartBody>
        <w:p w:rsidR="00C05AC0" w:rsidRDefault="00C05AC0">
          <w:pPr>
            <w:pStyle w:val="C47594C148F0D44CA7E64B78FF5BC39B"/>
          </w:pPr>
          <w:r>
            <w:t>Experience</w:t>
          </w:r>
        </w:p>
      </w:docPartBody>
    </w:docPart>
    <w:docPart>
      <w:docPartPr>
        <w:name w:val="E376A734E431BF4EA498DB3286265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F8211-5C1E-DD4B-8D09-0A33DA2FACB7}"/>
      </w:docPartPr>
      <w:docPartBody>
        <w:p w:rsidR="00C05AC0" w:rsidRDefault="00C05AC0">
          <w:pPr>
            <w:pStyle w:val="E376A734E431BF4EA498DB328626581B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4964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C0"/>
    <w:rsid w:val="004A480F"/>
    <w:rsid w:val="00855147"/>
    <w:rsid w:val="00C0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78408E2B445D438C8F26F90A01790F">
    <w:name w:val="3678408E2B445D438C8F26F90A01790F"/>
  </w:style>
  <w:style w:type="paragraph" w:customStyle="1" w:styleId="C47594C148F0D44CA7E64B78FF5BC39B">
    <w:name w:val="C47594C148F0D44CA7E64B78FF5BC39B"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eastAsia="ja-JP"/>
    </w:rPr>
  </w:style>
  <w:style w:type="paragraph" w:customStyle="1" w:styleId="E376A734E431BF4EA498DB328626581B">
    <w:name w:val="E376A734E431BF4EA498DB3286265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CFC3-BDEC-498D-BD42-F5F7A49CBC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%7b8F98893A-592C-694C-8632-C0A0C3B84302%7dtf50002018.dotx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hitaxijesadiya82@gmail.com</dc:creator>
  <cp:keywords/>
  <dc:description/>
  <cp:lastModifiedBy>hitaxijesadiya82@gmail.com</cp:lastModifiedBy>
  <cp:revision>2</cp:revision>
  <dcterms:created xsi:type="dcterms:W3CDTF">2023-06-11T08:06:00Z</dcterms:created>
  <dcterms:modified xsi:type="dcterms:W3CDTF">2023-06-11T08:06:00Z</dcterms:modified>
</cp:coreProperties>
</file>